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59" w:rsidRDefault="00EC6959" w:rsidP="00EC6959">
      <w:pPr>
        <w:ind w:firstLine="567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От 30 марта 2022 г. </w:t>
      </w:r>
    </w:p>
    <w:p w:rsidR="009770D6" w:rsidRDefault="009770D6" w:rsidP="00EC6959">
      <w:pPr>
        <w:ind w:firstLine="567"/>
        <w:rPr>
          <w:rFonts w:ascii="Times New Roman" w:hAnsi="Times New Roman"/>
          <w:color w:val="000000" w:themeColor="text1"/>
        </w:rPr>
      </w:pPr>
    </w:p>
    <w:p w:rsidR="008D15F7" w:rsidRDefault="00035DFD" w:rsidP="008D15F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В связи с участившимися в последнее время попытками и случаями взлома сайтов и </w:t>
      </w:r>
      <w:proofErr w:type="spellStart"/>
      <w:r>
        <w:rPr>
          <w:rFonts w:ascii="Times New Roman" w:hAnsi="Times New Roman"/>
          <w:color w:val="000000" w:themeColor="text1"/>
        </w:rPr>
        <w:t>назаконного</w:t>
      </w:r>
      <w:proofErr w:type="spellEnd"/>
      <w:r>
        <w:rPr>
          <w:rFonts w:ascii="Times New Roman" w:hAnsi="Times New Roman"/>
          <w:color w:val="000000" w:themeColor="text1"/>
        </w:rPr>
        <w:t xml:space="preserve"> сбора денежных средств</w:t>
      </w:r>
      <w:r w:rsidR="00F6220C">
        <w:rPr>
          <w:rFonts w:ascii="Times New Roman" w:hAnsi="Times New Roman"/>
          <w:color w:val="000000" w:themeColor="text1"/>
        </w:rPr>
        <w:t xml:space="preserve"> обращаем внимание на то</w:t>
      </w:r>
      <w:r w:rsidR="008D15F7">
        <w:rPr>
          <w:rFonts w:ascii="Times New Roman" w:hAnsi="Times New Roman"/>
          <w:color w:val="000000" w:themeColor="text1"/>
        </w:rPr>
        <w:t>,</w:t>
      </w:r>
      <w:r w:rsidR="00F6220C">
        <w:rPr>
          <w:rFonts w:ascii="Times New Roman" w:hAnsi="Times New Roman"/>
          <w:color w:val="000000" w:themeColor="text1"/>
        </w:rPr>
        <w:t xml:space="preserve"> что </w:t>
      </w:r>
      <w:r>
        <w:rPr>
          <w:rFonts w:ascii="Times New Roman" w:hAnsi="Times New Roman"/>
          <w:color w:val="000000" w:themeColor="text1"/>
        </w:rPr>
        <w:t>компании группы «</w:t>
      </w:r>
      <w:proofErr w:type="spellStart"/>
      <w:r>
        <w:rPr>
          <w:rFonts w:ascii="Times New Roman" w:hAnsi="Times New Roman"/>
          <w:color w:val="000000" w:themeColor="text1"/>
        </w:rPr>
        <w:t>Сентисс</w:t>
      </w:r>
      <w:proofErr w:type="spellEnd"/>
      <w:r w:rsidR="008D15F7">
        <w:rPr>
          <w:rFonts w:ascii="Times New Roman" w:hAnsi="Times New Roman"/>
          <w:color w:val="000000" w:themeColor="text1"/>
        </w:rPr>
        <w:t xml:space="preserve">» не осуществляют сбор средств ни на каких электронных </w:t>
      </w:r>
      <w:proofErr w:type="gramStart"/>
      <w:r w:rsidR="008D15F7">
        <w:rPr>
          <w:rFonts w:ascii="Times New Roman" w:hAnsi="Times New Roman"/>
          <w:color w:val="000000" w:themeColor="text1"/>
        </w:rPr>
        <w:t>площадках</w:t>
      </w:r>
      <w:proofErr w:type="gramEnd"/>
      <w:r w:rsidR="008D15F7">
        <w:rPr>
          <w:rFonts w:ascii="Times New Roman" w:hAnsi="Times New Roman"/>
          <w:color w:val="000000" w:themeColor="text1"/>
        </w:rPr>
        <w:t xml:space="preserve"> и ни в </w:t>
      </w:r>
      <w:proofErr w:type="gramStart"/>
      <w:r w:rsidR="008D15F7">
        <w:rPr>
          <w:rFonts w:ascii="Times New Roman" w:hAnsi="Times New Roman"/>
          <w:color w:val="000000" w:themeColor="text1"/>
        </w:rPr>
        <w:t>какой</w:t>
      </w:r>
      <w:proofErr w:type="gramEnd"/>
      <w:r w:rsidR="008D15F7">
        <w:rPr>
          <w:rFonts w:ascii="Times New Roman" w:hAnsi="Times New Roman"/>
          <w:color w:val="000000" w:themeColor="text1"/>
        </w:rPr>
        <w:t xml:space="preserve"> форме,  а также  не призывают к данным действиям.</w:t>
      </w:r>
      <w:r>
        <w:rPr>
          <w:rFonts w:ascii="Times New Roman" w:hAnsi="Times New Roman"/>
          <w:color w:val="000000" w:themeColor="text1"/>
        </w:rPr>
        <w:t xml:space="preserve"> </w:t>
      </w:r>
    </w:p>
    <w:p w:rsidR="00035DFD" w:rsidRPr="008D15F7" w:rsidRDefault="00035DFD" w:rsidP="008D15F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В </w:t>
      </w:r>
      <w:r w:rsidR="008D15F7">
        <w:rPr>
          <w:rFonts w:ascii="Times New Roman" w:hAnsi="Times New Roman"/>
          <w:color w:val="000000" w:themeColor="text1"/>
        </w:rPr>
        <w:t xml:space="preserve"> частности, </w:t>
      </w:r>
      <w:r w:rsidR="008D15F7">
        <w:rPr>
          <w:rFonts w:ascii="Times New Roman" w:hAnsi="Times New Roman"/>
          <w:color w:val="000000" w:themeColor="text1"/>
        </w:rPr>
        <w:t>компании группы «</w:t>
      </w:r>
      <w:proofErr w:type="spellStart"/>
      <w:r w:rsidR="008D15F7">
        <w:rPr>
          <w:rFonts w:ascii="Times New Roman" w:hAnsi="Times New Roman"/>
          <w:color w:val="000000" w:themeColor="text1"/>
        </w:rPr>
        <w:t>Сентисс</w:t>
      </w:r>
      <w:proofErr w:type="spellEnd"/>
      <w:r w:rsidR="008D15F7">
        <w:rPr>
          <w:rFonts w:ascii="Times New Roman" w:hAnsi="Times New Roman"/>
          <w:color w:val="000000" w:themeColor="text1"/>
        </w:rPr>
        <w:t xml:space="preserve">» </w:t>
      </w:r>
      <w:r w:rsidR="006C7BC2">
        <w:rPr>
          <w:rFonts w:ascii="Times New Roman" w:hAnsi="Times New Roman"/>
          <w:color w:val="000000" w:themeColor="text1"/>
        </w:rPr>
        <w:t>не реализуют</w:t>
      </w:r>
      <w:r w:rsidR="008D15F7">
        <w:rPr>
          <w:rFonts w:ascii="Times New Roman" w:hAnsi="Times New Roman"/>
          <w:color w:val="000000" w:themeColor="text1"/>
        </w:rPr>
        <w:t xml:space="preserve"> программ по сбору средств с использованием </w:t>
      </w:r>
      <w:r w:rsidR="008D15F7">
        <w:rPr>
          <w:rFonts w:ascii="Times New Roman" w:hAnsi="Times New Roman"/>
          <w:color w:val="000000" w:themeColor="text1"/>
        </w:rPr>
        <w:t xml:space="preserve"> </w:t>
      </w:r>
      <w:r w:rsidR="008D15F7">
        <w:rPr>
          <w:rFonts w:ascii="Times New Roman" w:hAnsi="Times New Roman"/>
          <w:color w:val="000000" w:themeColor="text1"/>
        </w:rPr>
        <w:t>QR-кодов</w:t>
      </w:r>
      <w:r w:rsidR="00943EA1" w:rsidRPr="008D15F7">
        <w:rPr>
          <w:rFonts w:ascii="Times New Roman" w:hAnsi="Times New Roman"/>
          <w:color w:val="000000" w:themeColor="text1"/>
        </w:rPr>
        <w:t>.</w:t>
      </w:r>
    </w:p>
    <w:p w:rsidR="009C180A" w:rsidRPr="008D15F7" w:rsidRDefault="009C180A" w:rsidP="009A65A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9A65A7" w:rsidRPr="008D15F7" w:rsidRDefault="009A65A7" w:rsidP="009A65A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9A65A7" w:rsidRPr="008D15F7" w:rsidRDefault="009A65A7" w:rsidP="009A65A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9A65A7" w:rsidRPr="008D15F7" w:rsidRDefault="009A65A7" w:rsidP="009A65A7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9A65A7" w:rsidRPr="009A65A7" w:rsidRDefault="009A65A7" w:rsidP="00035DFD">
      <w:pPr>
        <w:spacing w:before="120" w:after="120"/>
        <w:ind w:firstLine="567"/>
        <w:jc w:val="both"/>
        <w:rPr>
          <w:rFonts w:ascii="Times New Roman" w:hAnsi="Times New Roman"/>
          <w:color w:val="000000" w:themeColor="text1"/>
          <w:lang w:val="en-US"/>
        </w:rPr>
      </w:pPr>
      <w:bookmarkStart w:id="0" w:name="_GoBack"/>
      <w:bookmarkEnd w:id="0"/>
    </w:p>
    <w:sectPr w:rsidR="009A65A7" w:rsidRPr="009A65A7" w:rsidSect="009C180A">
      <w:headerReference w:type="default" r:id="rId9"/>
      <w:footerReference w:type="default" r:id="rId10"/>
      <w:pgSz w:w="11900" w:h="16840"/>
      <w:pgMar w:top="2381" w:right="1080" w:bottom="1560" w:left="1080" w:header="567" w:footer="18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43A" w:rsidRDefault="00DD743A">
      <w:r>
        <w:separator/>
      </w:r>
    </w:p>
  </w:endnote>
  <w:endnote w:type="continuationSeparator" w:id="0">
    <w:p w:rsidR="00DD743A" w:rsidRDefault="00DD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C2" w:rsidRPr="00755EC6" w:rsidRDefault="00F303C2" w:rsidP="00755EC6">
    <w:pPr>
      <w:pStyle w:val="a5"/>
      <w:spacing w:after="120"/>
      <w:rPr>
        <w:b/>
        <w:color w:val="0099CC"/>
        <w:sz w:val="20"/>
      </w:rPr>
    </w:pPr>
    <w:r>
      <w:rPr>
        <w:b/>
        <w:noProof/>
        <w:color w:val="0099CC"/>
        <w:sz w:val="20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B8848F5" wp14:editId="566395C7">
              <wp:simplePos x="0" y="0"/>
              <wp:positionH relativeFrom="column">
                <wp:posOffset>51683</wp:posOffset>
              </wp:positionH>
              <wp:positionV relativeFrom="paragraph">
                <wp:posOffset>188849</wp:posOffset>
              </wp:positionV>
              <wp:extent cx="6393815" cy="1087087"/>
              <wp:effectExtent l="0" t="0" r="6985" b="0"/>
              <wp:wrapNone/>
              <wp:docPr id="5" name="Группа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155" cy="1087087"/>
                        <a:chOff x="0" y="-29564"/>
                        <a:chExt cx="6393155" cy="1087087"/>
                      </a:xfrm>
                    </wpg:grpSpPr>
                    <pic:pic xmlns:pic="http://schemas.openxmlformats.org/drawingml/2006/picture">
                      <pic:nvPicPr>
                        <pic:cNvPr id="3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97774" y="-29564"/>
                          <a:ext cx="2595381" cy="10870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598170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50128C5" id="Группа 5" o:spid="_x0000_s1026" style="position:absolute;margin-left:4.05pt;margin-top:14.85pt;width:503.45pt;height:85.6pt;z-index:251663360;mso-width-relative:margin;mso-height-relative:margin" coordorigin=",-295" coordsize="63931,10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27" type="#_x0000_t75" style="position:absolute;left:37977;top:-295;width:25954;height:10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">
                <v:imagedata r:id="rId3" o:title=""/>
                <v:path arrowok="t"/>
              </v:shape>
              <v:shape id="Рисунок 10" o:spid="_x0000_s1028" type="#_x0000_t75" style="position:absolute;top:1270;width:5981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43A" w:rsidRDefault="00DD743A">
      <w:r>
        <w:separator/>
      </w:r>
    </w:p>
  </w:footnote>
  <w:footnote w:type="continuationSeparator" w:id="0">
    <w:p w:rsidR="00DD743A" w:rsidRDefault="00DD74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C2" w:rsidRDefault="00F303C2" w:rsidP="00F80FD1">
    <w:pPr>
      <w:pStyle w:val="a3"/>
      <w:tabs>
        <w:tab w:val="clear" w:pos="8640"/>
        <w:tab w:val="right" w:pos="8931"/>
        <w:tab w:val="left" w:pos="9781"/>
      </w:tabs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3EC14C5D" wp14:editId="189B5E95">
          <wp:simplePos x="0" y="0"/>
          <wp:positionH relativeFrom="column">
            <wp:posOffset>4798612</wp:posOffset>
          </wp:positionH>
          <wp:positionV relativeFrom="paragraph">
            <wp:posOffset>139508</wp:posOffset>
          </wp:positionV>
          <wp:extent cx="1254760" cy="793941"/>
          <wp:effectExtent l="0" t="0" r="2540" b="635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Описание: sentiss_logo_rus_slogan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793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CF0D2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23D9008B"/>
    <w:multiLevelType w:val="hybridMultilevel"/>
    <w:tmpl w:val="86A4BBF0"/>
    <w:lvl w:ilvl="0" w:tplc="5ADC11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F7C382B"/>
    <w:multiLevelType w:val="hybridMultilevel"/>
    <w:tmpl w:val="DCE4A0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16948"/>
    <w:multiLevelType w:val="hybridMultilevel"/>
    <w:tmpl w:val="FE56BB5A"/>
    <w:lvl w:ilvl="0" w:tplc="6D0280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C4F77"/>
    <w:multiLevelType w:val="hybridMultilevel"/>
    <w:tmpl w:val="182CB5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76777B"/>
    <w:multiLevelType w:val="hybridMultilevel"/>
    <w:tmpl w:val="FCC82040"/>
    <w:lvl w:ilvl="0" w:tplc="5A12D182">
      <w:start w:val="1"/>
      <w:numFmt w:val="decimal"/>
      <w:lvlText w:val="%1)"/>
      <w:lvlJc w:val="left"/>
      <w:pPr>
        <w:ind w:left="720" w:hanging="360"/>
      </w:pPr>
      <w:rPr>
        <w:rFonts w:hint="default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9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59"/>
    <w:rsid w:val="000056C0"/>
    <w:rsid w:val="00031643"/>
    <w:rsid w:val="00034A7F"/>
    <w:rsid w:val="00035DFD"/>
    <w:rsid w:val="000374C6"/>
    <w:rsid w:val="000627DD"/>
    <w:rsid w:val="00064CD6"/>
    <w:rsid w:val="0007432D"/>
    <w:rsid w:val="000746F3"/>
    <w:rsid w:val="0008346B"/>
    <w:rsid w:val="00091A5E"/>
    <w:rsid w:val="00091C60"/>
    <w:rsid w:val="000F621C"/>
    <w:rsid w:val="001175C4"/>
    <w:rsid w:val="001707A7"/>
    <w:rsid w:val="0017423A"/>
    <w:rsid w:val="00177B04"/>
    <w:rsid w:val="00181339"/>
    <w:rsid w:val="001C215A"/>
    <w:rsid w:val="001D4AB7"/>
    <w:rsid w:val="001D4F8D"/>
    <w:rsid w:val="001D6177"/>
    <w:rsid w:val="001E0845"/>
    <w:rsid w:val="001F2C16"/>
    <w:rsid w:val="00205814"/>
    <w:rsid w:val="00206E20"/>
    <w:rsid w:val="002122C6"/>
    <w:rsid w:val="00214803"/>
    <w:rsid w:val="0023775F"/>
    <w:rsid w:val="00241222"/>
    <w:rsid w:val="00260029"/>
    <w:rsid w:val="0026549B"/>
    <w:rsid w:val="00286547"/>
    <w:rsid w:val="00286A70"/>
    <w:rsid w:val="002A530F"/>
    <w:rsid w:val="002B2F88"/>
    <w:rsid w:val="002C2B13"/>
    <w:rsid w:val="002C4EA0"/>
    <w:rsid w:val="002D48EF"/>
    <w:rsid w:val="002D4CD7"/>
    <w:rsid w:val="002D6B24"/>
    <w:rsid w:val="002E5A8D"/>
    <w:rsid w:val="00302A8B"/>
    <w:rsid w:val="00302C78"/>
    <w:rsid w:val="00315E62"/>
    <w:rsid w:val="0031744B"/>
    <w:rsid w:val="00336266"/>
    <w:rsid w:val="003616CE"/>
    <w:rsid w:val="003638F7"/>
    <w:rsid w:val="003815C8"/>
    <w:rsid w:val="00395477"/>
    <w:rsid w:val="003962E6"/>
    <w:rsid w:val="003A7C5E"/>
    <w:rsid w:val="003F4FA3"/>
    <w:rsid w:val="00404814"/>
    <w:rsid w:val="0041169C"/>
    <w:rsid w:val="00412C51"/>
    <w:rsid w:val="0044576C"/>
    <w:rsid w:val="00447CC9"/>
    <w:rsid w:val="004726F7"/>
    <w:rsid w:val="004852D6"/>
    <w:rsid w:val="00490136"/>
    <w:rsid w:val="004A6577"/>
    <w:rsid w:val="004C0A27"/>
    <w:rsid w:val="004E6531"/>
    <w:rsid w:val="004E7F11"/>
    <w:rsid w:val="004F3052"/>
    <w:rsid w:val="004F4603"/>
    <w:rsid w:val="0050309F"/>
    <w:rsid w:val="00507789"/>
    <w:rsid w:val="005126DA"/>
    <w:rsid w:val="00516D8D"/>
    <w:rsid w:val="00527A9E"/>
    <w:rsid w:val="005352A4"/>
    <w:rsid w:val="00535824"/>
    <w:rsid w:val="005408B1"/>
    <w:rsid w:val="00544E60"/>
    <w:rsid w:val="005729AE"/>
    <w:rsid w:val="005808AE"/>
    <w:rsid w:val="005A2BCA"/>
    <w:rsid w:val="005C164F"/>
    <w:rsid w:val="005D39C5"/>
    <w:rsid w:val="005E3133"/>
    <w:rsid w:val="00601F32"/>
    <w:rsid w:val="00613D7F"/>
    <w:rsid w:val="00614597"/>
    <w:rsid w:val="0062557A"/>
    <w:rsid w:val="006431FE"/>
    <w:rsid w:val="00676D84"/>
    <w:rsid w:val="00686CBF"/>
    <w:rsid w:val="006B7E7E"/>
    <w:rsid w:val="006C0E47"/>
    <w:rsid w:val="006C495B"/>
    <w:rsid w:val="006C7BC2"/>
    <w:rsid w:val="006D3FC1"/>
    <w:rsid w:val="006D483C"/>
    <w:rsid w:val="0071159B"/>
    <w:rsid w:val="00720948"/>
    <w:rsid w:val="00720C7B"/>
    <w:rsid w:val="00726DB0"/>
    <w:rsid w:val="00730DCE"/>
    <w:rsid w:val="00730EBA"/>
    <w:rsid w:val="007378F8"/>
    <w:rsid w:val="00752A71"/>
    <w:rsid w:val="007550FD"/>
    <w:rsid w:val="00755EC6"/>
    <w:rsid w:val="0078193F"/>
    <w:rsid w:val="00783DD6"/>
    <w:rsid w:val="007A0393"/>
    <w:rsid w:val="007B7534"/>
    <w:rsid w:val="007E77B1"/>
    <w:rsid w:val="007F047B"/>
    <w:rsid w:val="007F27CB"/>
    <w:rsid w:val="007F5525"/>
    <w:rsid w:val="008077DD"/>
    <w:rsid w:val="0081112D"/>
    <w:rsid w:val="00817759"/>
    <w:rsid w:val="008268DE"/>
    <w:rsid w:val="00826E1D"/>
    <w:rsid w:val="008463EF"/>
    <w:rsid w:val="0084712A"/>
    <w:rsid w:val="008551BC"/>
    <w:rsid w:val="0086412D"/>
    <w:rsid w:val="008665D5"/>
    <w:rsid w:val="00876246"/>
    <w:rsid w:val="008776A8"/>
    <w:rsid w:val="00881BB0"/>
    <w:rsid w:val="0089041F"/>
    <w:rsid w:val="008A263E"/>
    <w:rsid w:val="008B0D89"/>
    <w:rsid w:val="008B3AD3"/>
    <w:rsid w:val="008B5937"/>
    <w:rsid w:val="008C3894"/>
    <w:rsid w:val="008C452F"/>
    <w:rsid w:val="008C46A3"/>
    <w:rsid w:val="008D15F7"/>
    <w:rsid w:val="00915304"/>
    <w:rsid w:val="009304C0"/>
    <w:rsid w:val="009413C7"/>
    <w:rsid w:val="00943EA1"/>
    <w:rsid w:val="00960C39"/>
    <w:rsid w:val="0096131B"/>
    <w:rsid w:val="009620C2"/>
    <w:rsid w:val="00964DB8"/>
    <w:rsid w:val="00966E0A"/>
    <w:rsid w:val="009770D6"/>
    <w:rsid w:val="00996E86"/>
    <w:rsid w:val="009A65A7"/>
    <w:rsid w:val="009B476B"/>
    <w:rsid w:val="009C180A"/>
    <w:rsid w:val="00A00DDF"/>
    <w:rsid w:val="00A02187"/>
    <w:rsid w:val="00A102D0"/>
    <w:rsid w:val="00A11D75"/>
    <w:rsid w:val="00A209AD"/>
    <w:rsid w:val="00A31EB1"/>
    <w:rsid w:val="00A32D4C"/>
    <w:rsid w:val="00A403CE"/>
    <w:rsid w:val="00A45B99"/>
    <w:rsid w:val="00A57FC1"/>
    <w:rsid w:val="00A6588A"/>
    <w:rsid w:val="00A661EE"/>
    <w:rsid w:val="00A77F4F"/>
    <w:rsid w:val="00A913BB"/>
    <w:rsid w:val="00A94B3A"/>
    <w:rsid w:val="00A954C2"/>
    <w:rsid w:val="00AC189C"/>
    <w:rsid w:val="00AD173A"/>
    <w:rsid w:val="00B03DC2"/>
    <w:rsid w:val="00B21511"/>
    <w:rsid w:val="00B41693"/>
    <w:rsid w:val="00B701AE"/>
    <w:rsid w:val="00B70DB9"/>
    <w:rsid w:val="00B760B8"/>
    <w:rsid w:val="00B869C1"/>
    <w:rsid w:val="00BD3A59"/>
    <w:rsid w:val="00BE668F"/>
    <w:rsid w:val="00BF636A"/>
    <w:rsid w:val="00C04AD3"/>
    <w:rsid w:val="00C1791D"/>
    <w:rsid w:val="00C41E00"/>
    <w:rsid w:val="00C7177A"/>
    <w:rsid w:val="00C87450"/>
    <w:rsid w:val="00C9710B"/>
    <w:rsid w:val="00CB6ABB"/>
    <w:rsid w:val="00D03139"/>
    <w:rsid w:val="00D227BA"/>
    <w:rsid w:val="00D3359D"/>
    <w:rsid w:val="00D530AD"/>
    <w:rsid w:val="00D917D4"/>
    <w:rsid w:val="00DA322F"/>
    <w:rsid w:val="00DD743A"/>
    <w:rsid w:val="00E31DDB"/>
    <w:rsid w:val="00E324CD"/>
    <w:rsid w:val="00E40ABC"/>
    <w:rsid w:val="00E54B5B"/>
    <w:rsid w:val="00E607D1"/>
    <w:rsid w:val="00E70D04"/>
    <w:rsid w:val="00E7224A"/>
    <w:rsid w:val="00E73E00"/>
    <w:rsid w:val="00E96E2A"/>
    <w:rsid w:val="00E97507"/>
    <w:rsid w:val="00EA5206"/>
    <w:rsid w:val="00EB16CE"/>
    <w:rsid w:val="00EC6959"/>
    <w:rsid w:val="00ED0EF4"/>
    <w:rsid w:val="00ED22B9"/>
    <w:rsid w:val="00F03F43"/>
    <w:rsid w:val="00F10AF9"/>
    <w:rsid w:val="00F23502"/>
    <w:rsid w:val="00F303C2"/>
    <w:rsid w:val="00F413A1"/>
    <w:rsid w:val="00F531A9"/>
    <w:rsid w:val="00F56B1D"/>
    <w:rsid w:val="00F6220C"/>
    <w:rsid w:val="00F70694"/>
    <w:rsid w:val="00F754B3"/>
    <w:rsid w:val="00F80FD1"/>
    <w:rsid w:val="00F83AE0"/>
    <w:rsid w:val="00F86FA8"/>
    <w:rsid w:val="00F8783B"/>
    <w:rsid w:val="00F92396"/>
    <w:rsid w:val="00FA6B18"/>
    <w:rsid w:val="00FB1385"/>
    <w:rsid w:val="00FD1876"/>
    <w:rsid w:val="00FE73BA"/>
    <w:rsid w:val="00FE7F7F"/>
    <w:rsid w:val="00FF284A"/>
    <w:rsid w:val="00FF52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9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392B06"/>
    <w:rPr>
      <w:rFonts w:ascii="Arial" w:hAnsi="Arial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929F3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929F3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929F3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37A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437A"/>
  </w:style>
  <w:style w:type="paragraph" w:styleId="a5">
    <w:name w:val="footer"/>
    <w:basedOn w:val="a"/>
    <w:link w:val="a6"/>
    <w:uiPriority w:val="99"/>
    <w:unhideWhenUsed/>
    <w:rsid w:val="00D8437A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437A"/>
  </w:style>
  <w:style w:type="paragraph" w:customStyle="1" w:styleId="Style1">
    <w:name w:val="Style1"/>
    <w:basedOn w:val="a7"/>
    <w:qFormat/>
    <w:rsid w:val="00392B06"/>
    <w:rPr>
      <w:rFonts w:ascii="Arial" w:hAnsi="Arial"/>
    </w:rPr>
  </w:style>
  <w:style w:type="paragraph" w:customStyle="1" w:styleId="BAse">
    <w:name w:val="BAse"/>
    <w:basedOn w:val="a7"/>
    <w:qFormat/>
    <w:rsid w:val="008929F3"/>
    <w:rPr>
      <w:rFonts w:ascii="Arial" w:hAnsi="Arial"/>
    </w:rPr>
  </w:style>
  <w:style w:type="paragraph" w:styleId="a7">
    <w:name w:val="Normal (Web)"/>
    <w:basedOn w:val="a"/>
    <w:uiPriority w:val="99"/>
    <w:semiHidden/>
    <w:unhideWhenUsed/>
    <w:rsid w:val="00392B06"/>
    <w:rPr>
      <w:rFonts w:ascii="Times New Roman" w:hAnsi="Times New Roman"/>
    </w:rPr>
  </w:style>
  <w:style w:type="character" w:customStyle="1" w:styleId="10">
    <w:name w:val="Заголовок 1 Знак"/>
    <w:link w:val="1"/>
    <w:uiPriority w:val="9"/>
    <w:rsid w:val="008929F3"/>
    <w:rPr>
      <w:rFonts w:ascii="Arial" w:eastAsia="Times New Roman" w:hAnsi="Arial" w:cs="Times New Roman"/>
      <w:b/>
      <w:bCs/>
      <w:kern w:val="32"/>
      <w:sz w:val="32"/>
      <w:szCs w:val="32"/>
      <w:lang w:val="ru-RU"/>
    </w:rPr>
  </w:style>
  <w:style w:type="character" w:customStyle="1" w:styleId="30">
    <w:name w:val="Заголовок 3 Знак"/>
    <w:link w:val="3"/>
    <w:uiPriority w:val="9"/>
    <w:rsid w:val="008929F3"/>
    <w:rPr>
      <w:rFonts w:ascii="Arial" w:eastAsia="Times New Roman" w:hAnsi="Arial" w:cs="Times New Roman"/>
      <w:b/>
      <w:bCs/>
      <w:sz w:val="26"/>
      <w:szCs w:val="26"/>
      <w:lang w:val="ru-RU"/>
    </w:rPr>
  </w:style>
  <w:style w:type="character" w:customStyle="1" w:styleId="20">
    <w:name w:val="Заголовок 2 Знак"/>
    <w:link w:val="2"/>
    <w:uiPriority w:val="9"/>
    <w:rsid w:val="008929F3"/>
    <w:rPr>
      <w:rFonts w:ascii="Arial" w:eastAsia="Times New Roman" w:hAnsi="Arial" w:cs="Times New Roman"/>
      <w:b/>
      <w:bCs/>
      <w:i/>
      <w:iCs/>
      <w:sz w:val="28"/>
      <w:szCs w:val="28"/>
      <w:lang w:val="ru-RU"/>
    </w:rPr>
  </w:style>
  <w:style w:type="paragraph" w:styleId="a8">
    <w:name w:val="Balloon Text"/>
    <w:basedOn w:val="a"/>
    <w:link w:val="a9"/>
    <w:rsid w:val="00C861A6"/>
    <w:rPr>
      <w:rFonts w:ascii="Lucida Grande" w:hAnsi="Lucida Grande"/>
      <w:sz w:val="18"/>
      <w:szCs w:val="18"/>
    </w:rPr>
  </w:style>
  <w:style w:type="character" w:customStyle="1" w:styleId="a9">
    <w:name w:val="Текст выноски Знак"/>
    <w:link w:val="a8"/>
    <w:rsid w:val="00C861A6"/>
    <w:rPr>
      <w:rFonts w:ascii="Lucida Grande" w:hAnsi="Lucida Grande"/>
      <w:sz w:val="18"/>
      <w:szCs w:val="18"/>
      <w:lang w:val="ru-RU"/>
    </w:rPr>
  </w:style>
  <w:style w:type="paragraph" w:styleId="aa">
    <w:name w:val="List Paragraph"/>
    <w:basedOn w:val="a"/>
    <w:qFormat/>
    <w:rsid w:val="00B41693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styleId="ab">
    <w:name w:val="annotation reference"/>
    <w:basedOn w:val="a0"/>
    <w:semiHidden/>
    <w:unhideWhenUsed/>
    <w:rsid w:val="0081112D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81112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81112D"/>
    <w:rPr>
      <w:rFonts w:ascii="Arial" w:hAnsi="Arial"/>
      <w:lang w:eastAsia="en-US"/>
    </w:rPr>
  </w:style>
  <w:style w:type="paragraph" w:styleId="ae">
    <w:name w:val="annotation subject"/>
    <w:basedOn w:val="ac"/>
    <w:next w:val="ac"/>
    <w:link w:val="af"/>
    <w:semiHidden/>
    <w:unhideWhenUsed/>
    <w:rsid w:val="0081112D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81112D"/>
    <w:rPr>
      <w:rFonts w:ascii="Arial" w:hAnsi="Arial"/>
      <w:b/>
      <w:bCs/>
      <w:lang w:eastAsia="en-US"/>
    </w:rPr>
  </w:style>
  <w:style w:type="table" w:styleId="af0">
    <w:name w:val="Table Grid"/>
    <w:basedOn w:val="a1"/>
    <w:rsid w:val="00205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392B06"/>
    <w:rPr>
      <w:rFonts w:ascii="Arial" w:hAnsi="Arial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929F3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929F3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929F3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37A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437A"/>
  </w:style>
  <w:style w:type="paragraph" w:styleId="a5">
    <w:name w:val="footer"/>
    <w:basedOn w:val="a"/>
    <w:link w:val="a6"/>
    <w:uiPriority w:val="99"/>
    <w:unhideWhenUsed/>
    <w:rsid w:val="00D8437A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437A"/>
  </w:style>
  <w:style w:type="paragraph" w:customStyle="1" w:styleId="Style1">
    <w:name w:val="Style1"/>
    <w:basedOn w:val="a7"/>
    <w:qFormat/>
    <w:rsid w:val="00392B06"/>
    <w:rPr>
      <w:rFonts w:ascii="Arial" w:hAnsi="Arial"/>
    </w:rPr>
  </w:style>
  <w:style w:type="paragraph" w:customStyle="1" w:styleId="BAse">
    <w:name w:val="BAse"/>
    <w:basedOn w:val="a7"/>
    <w:qFormat/>
    <w:rsid w:val="008929F3"/>
    <w:rPr>
      <w:rFonts w:ascii="Arial" w:hAnsi="Arial"/>
    </w:rPr>
  </w:style>
  <w:style w:type="paragraph" w:styleId="a7">
    <w:name w:val="Normal (Web)"/>
    <w:basedOn w:val="a"/>
    <w:uiPriority w:val="99"/>
    <w:semiHidden/>
    <w:unhideWhenUsed/>
    <w:rsid w:val="00392B06"/>
    <w:rPr>
      <w:rFonts w:ascii="Times New Roman" w:hAnsi="Times New Roman"/>
    </w:rPr>
  </w:style>
  <w:style w:type="character" w:customStyle="1" w:styleId="10">
    <w:name w:val="Заголовок 1 Знак"/>
    <w:link w:val="1"/>
    <w:uiPriority w:val="9"/>
    <w:rsid w:val="008929F3"/>
    <w:rPr>
      <w:rFonts w:ascii="Arial" w:eastAsia="Times New Roman" w:hAnsi="Arial" w:cs="Times New Roman"/>
      <w:b/>
      <w:bCs/>
      <w:kern w:val="32"/>
      <w:sz w:val="32"/>
      <w:szCs w:val="32"/>
      <w:lang w:val="ru-RU"/>
    </w:rPr>
  </w:style>
  <w:style w:type="character" w:customStyle="1" w:styleId="30">
    <w:name w:val="Заголовок 3 Знак"/>
    <w:link w:val="3"/>
    <w:uiPriority w:val="9"/>
    <w:rsid w:val="008929F3"/>
    <w:rPr>
      <w:rFonts w:ascii="Arial" w:eastAsia="Times New Roman" w:hAnsi="Arial" w:cs="Times New Roman"/>
      <w:b/>
      <w:bCs/>
      <w:sz w:val="26"/>
      <w:szCs w:val="26"/>
      <w:lang w:val="ru-RU"/>
    </w:rPr>
  </w:style>
  <w:style w:type="character" w:customStyle="1" w:styleId="20">
    <w:name w:val="Заголовок 2 Знак"/>
    <w:link w:val="2"/>
    <w:uiPriority w:val="9"/>
    <w:rsid w:val="008929F3"/>
    <w:rPr>
      <w:rFonts w:ascii="Arial" w:eastAsia="Times New Roman" w:hAnsi="Arial" w:cs="Times New Roman"/>
      <w:b/>
      <w:bCs/>
      <w:i/>
      <w:iCs/>
      <w:sz w:val="28"/>
      <w:szCs w:val="28"/>
      <w:lang w:val="ru-RU"/>
    </w:rPr>
  </w:style>
  <w:style w:type="paragraph" w:styleId="a8">
    <w:name w:val="Balloon Text"/>
    <w:basedOn w:val="a"/>
    <w:link w:val="a9"/>
    <w:rsid w:val="00C861A6"/>
    <w:rPr>
      <w:rFonts w:ascii="Lucida Grande" w:hAnsi="Lucida Grande"/>
      <w:sz w:val="18"/>
      <w:szCs w:val="18"/>
    </w:rPr>
  </w:style>
  <w:style w:type="character" w:customStyle="1" w:styleId="a9">
    <w:name w:val="Текст выноски Знак"/>
    <w:link w:val="a8"/>
    <w:rsid w:val="00C861A6"/>
    <w:rPr>
      <w:rFonts w:ascii="Lucida Grande" w:hAnsi="Lucida Grande"/>
      <w:sz w:val="18"/>
      <w:szCs w:val="18"/>
      <w:lang w:val="ru-RU"/>
    </w:rPr>
  </w:style>
  <w:style w:type="paragraph" w:styleId="aa">
    <w:name w:val="List Paragraph"/>
    <w:basedOn w:val="a"/>
    <w:qFormat/>
    <w:rsid w:val="00B41693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styleId="ab">
    <w:name w:val="annotation reference"/>
    <w:basedOn w:val="a0"/>
    <w:semiHidden/>
    <w:unhideWhenUsed/>
    <w:rsid w:val="0081112D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81112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81112D"/>
    <w:rPr>
      <w:rFonts w:ascii="Arial" w:hAnsi="Arial"/>
      <w:lang w:eastAsia="en-US"/>
    </w:rPr>
  </w:style>
  <w:style w:type="paragraph" w:styleId="ae">
    <w:name w:val="annotation subject"/>
    <w:basedOn w:val="ac"/>
    <w:next w:val="ac"/>
    <w:link w:val="af"/>
    <w:semiHidden/>
    <w:unhideWhenUsed/>
    <w:rsid w:val="0081112D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81112D"/>
    <w:rPr>
      <w:rFonts w:ascii="Arial" w:hAnsi="Arial"/>
      <w:b/>
      <w:bCs/>
      <w:lang w:eastAsia="en-US"/>
    </w:rPr>
  </w:style>
  <w:style w:type="table" w:styleId="af0">
    <w:name w:val="Table Grid"/>
    <w:basedOn w:val="a1"/>
    <w:rsid w:val="00205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5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4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5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1043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13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8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8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rusinova\Documents\Business%20development\REBRANDING\Final\Letterheads\Letterhead_Sentiss_&#1054;&#1054;&#1054;_ru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32792-C521-4C6E-83E6-52F8C9D3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Letterhead_Sentiss_ООО_rus.dot</Template>
  <TotalTime>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dasda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Русинова Мария</dc:creator>
  <cp:lastModifiedBy>Алексеева Марина</cp:lastModifiedBy>
  <cp:revision>3</cp:revision>
  <cp:lastPrinted>2019-10-18T18:38:00Z</cp:lastPrinted>
  <dcterms:created xsi:type="dcterms:W3CDTF">2022-03-30T14:24:00Z</dcterms:created>
  <dcterms:modified xsi:type="dcterms:W3CDTF">2022-03-30T14:25:00Z</dcterms:modified>
</cp:coreProperties>
</file>